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2C39" w14:textId="2608ED3D" w:rsidR="00C3652D" w:rsidRDefault="006137C5" w:rsidP="00951B65">
      <w:pPr>
        <w:spacing w:before="0" w:after="0" w:line="240" w:lineRule="auto"/>
        <w:ind w:left="176"/>
        <w:jc w:val="center"/>
        <w:rPr>
          <w:rFonts w:ascii="Arial Rounded MT Bold" w:hAnsi="Arial Rounded MT Bold" w:cs="Arial"/>
          <w:b/>
          <w:i/>
          <w:iCs/>
          <w:sz w:val="56"/>
          <w:szCs w:val="56"/>
        </w:rPr>
      </w:pPr>
      <w:r>
        <w:rPr>
          <w:rFonts w:ascii="Arial Rounded MT Bold" w:hAnsi="Arial Rounded MT Bold" w:cs="Arial"/>
          <w:b/>
          <w:sz w:val="56"/>
          <w:szCs w:val="56"/>
        </w:rPr>
        <w:t>BILTEN BR.</w:t>
      </w:r>
      <w:r w:rsidR="00625556">
        <w:rPr>
          <w:rFonts w:ascii="Arial Rounded MT Bold" w:hAnsi="Arial Rounded MT Bold" w:cs="Arial"/>
          <w:b/>
          <w:sz w:val="56"/>
          <w:szCs w:val="56"/>
        </w:rPr>
        <w:t xml:space="preserve"> </w:t>
      </w:r>
      <w:r w:rsidR="00D12BB0">
        <w:rPr>
          <w:rFonts w:ascii="Arial Rounded MT Bold" w:hAnsi="Arial Rounded MT Bold" w:cs="Arial"/>
          <w:b/>
          <w:sz w:val="56"/>
          <w:szCs w:val="56"/>
        </w:rPr>
        <w:t>5</w:t>
      </w:r>
    </w:p>
    <w:p w14:paraId="76B8BE0A" w14:textId="60CC2FDC" w:rsidR="00CE79FD" w:rsidRPr="006137C5" w:rsidRDefault="006137C5" w:rsidP="00CE79FD">
      <w:pPr>
        <w:spacing w:after="0" w:line="240" w:lineRule="auto"/>
        <w:jc w:val="right"/>
        <w:rPr>
          <w:rFonts w:ascii="Arial" w:hAnsi="Arial" w:cs="Arial"/>
          <w:b/>
          <w:noProof/>
        </w:rPr>
      </w:pPr>
      <w:r w:rsidRPr="006137C5">
        <w:rPr>
          <w:rFonts w:ascii="Arial" w:hAnsi="Arial" w:cs="Arial"/>
          <w:b/>
          <w:noProof/>
        </w:rPr>
        <w:t>jun</w:t>
      </w:r>
      <w:r w:rsidR="00516A94" w:rsidRPr="006137C5">
        <w:rPr>
          <w:rFonts w:ascii="Arial" w:hAnsi="Arial" w:cs="Arial"/>
          <w:b/>
          <w:noProof/>
        </w:rPr>
        <w:t xml:space="preserve"> </w:t>
      </w:r>
      <w:r w:rsidR="00625556" w:rsidRPr="006137C5">
        <w:rPr>
          <w:rFonts w:ascii="Arial" w:hAnsi="Arial" w:cs="Arial"/>
          <w:b/>
          <w:noProof/>
        </w:rPr>
        <w:t>2025</w:t>
      </w:r>
      <w:r w:rsidRPr="006137C5">
        <w:rPr>
          <w:rFonts w:ascii="Arial" w:hAnsi="Arial" w:cs="Arial"/>
          <w:b/>
          <w:noProof/>
        </w:rPr>
        <w:t>. godine</w:t>
      </w:r>
    </w:p>
    <w:p w14:paraId="675C6E36" w14:textId="49EE3F1A" w:rsidR="00D12BB0" w:rsidRPr="006137C5" w:rsidRDefault="006137C5" w:rsidP="00D12BB0">
      <w:pPr>
        <w:spacing w:after="0" w:line="240" w:lineRule="auto"/>
        <w:jc w:val="center"/>
        <w:rPr>
          <w:rFonts w:ascii="Arial" w:hAnsi="Arial" w:cs="Arial"/>
          <w:b/>
          <w:i/>
          <w:iCs/>
          <w:noProof/>
          <w:u w:val="single"/>
        </w:rPr>
      </w:pPr>
      <w:r w:rsidRPr="00B54E3C">
        <w:rPr>
          <w:rFonts w:ascii="Arial" w:hAnsi="Arial" w:cs="Arial"/>
          <w:b/>
          <w:noProof/>
          <w:u w:val="single"/>
        </w:rPr>
        <w:t>Zaključci</w:t>
      </w:r>
      <w:r w:rsidR="00B54E3C">
        <w:rPr>
          <w:rFonts w:ascii="Arial" w:hAnsi="Arial" w:cs="Arial"/>
          <w:b/>
          <w:noProof/>
          <w:u w:val="single"/>
        </w:rPr>
        <w:t xml:space="preserve"> iz</w:t>
      </w:r>
      <w:r w:rsidRPr="006137C5">
        <w:rPr>
          <w:rFonts w:ascii="Arial" w:hAnsi="Arial" w:cs="Arial"/>
          <w:b/>
          <w:i/>
          <w:iCs/>
          <w:noProof/>
          <w:u w:val="single"/>
        </w:rPr>
        <w:t xml:space="preserve"> U</w:t>
      </w:r>
      <w:r>
        <w:rPr>
          <w:rFonts w:ascii="Arial" w:hAnsi="Arial" w:cs="Arial"/>
          <w:b/>
          <w:i/>
          <w:iCs/>
          <w:noProof/>
          <w:u w:val="single"/>
        </w:rPr>
        <w:t>porednog izveštaja</w:t>
      </w:r>
    </w:p>
    <w:p w14:paraId="4F27C875" w14:textId="77777777" w:rsidR="00CE79FD" w:rsidRPr="006137C5" w:rsidRDefault="00CE79FD" w:rsidP="00431967">
      <w:pPr>
        <w:spacing w:before="0" w:after="0" w:line="240" w:lineRule="auto"/>
        <w:ind w:left="0"/>
        <w:jc w:val="both"/>
        <w:rPr>
          <w:rFonts w:ascii="Arial" w:hAnsi="Arial" w:cs="Arial"/>
          <w:noProof/>
        </w:rPr>
      </w:pPr>
    </w:p>
    <w:p w14:paraId="6374445D" w14:textId="70E9494C" w:rsidR="00431967" w:rsidRPr="006137C5" w:rsidRDefault="006137C5" w:rsidP="00431967">
      <w:pPr>
        <w:spacing w:before="0" w:after="0" w:line="240" w:lineRule="auto"/>
        <w:ind w:left="0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Pred nama je završetak projekta </w:t>
      </w:r>
      <w:r w:rsidRPr="00B54E3C">
        <w:rPr>
          <w:rFonts w:ascii="Arial" w:hAnsi="Arial" w:cs="Arial"/>
          <w:b/>
          <w:bCs/>
          <w:sz w:val="22"/>
          <w:szCs w:val="22"/>
        </w:rPr>
        <w:t>CERP “</w:t>
      </w:r>
      <w:r w:rsidRPr="00B54E3C">
        <w:rPr>
          <w:rFonts w:ascii="Arial" w:hAnsi="Arial" w:cs="Arial"/>
          <w:b/>
          <w:bCs/>
          <w:i/>
          <w:iCs/>
          <w:sz w:val="22"/>
          <w:szCs w:val="22"/>
        </w:rPr>
        <w:t>Kolektivno pregovaranje i ekološka odgovornost – izazovi i perspektive za sektor transporta i javni sektor</w:t>
      </w:r>
      <w:r w:rsidRPr="00B54E3C">
        <w:rPr>
          <w:rFonts w:ascii="Arial" w:hAnsi="Arial" w:cs="Arial"/>
          <w:b/>
          <w:bCs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, koji je razvijen u cilju </w:t>
      </w:r>
      <w:r w:rsidRPr="00B54E3C">
        <w:rPr>
          <w:rFonts w:ascii="Arial" w:hAnsi="Arial" w:cs="Arial"/>
          <w:i/>
          <w:iCs/>
          <w:sz w:val="22"/>
          <w:szCs w:val="22"/>
        </w:rPr>
        <w:t xml:space="preserve">unapređenja radnih odnosa kako bi se dao doprinos </w:t>
      </w:r>
      <w:r w:rsidR="007D393F" w:rsidRPr="00B54E3C">
        <w:rPr>
          <w:rFonts w:ascii="Arial" w:hAnsi="Arial" w:cs="Arial"/>
          <w:i/>
          <w:iCs/>
          <w:sz w:val="22"/>
          <w:szCs w:val="22"/>
          <w:u w:val="single"/>
        </w:rPr>
        <w:t xml:space="preserve">ekološkoj </w:t>
      </w:r>
      <w:r w:rsidRPr="00B54E3C">
        <w:rPr>
          <w:rFonts w:ascii="Arial" w:hAnsi="Arial" w:cs="Arial"/>
          <w:i/>
          <w:iCs/>
          <w:sz w:val="22"/>
          <w:szCs w:val="22"/>
          <w:u w:val="single"/>
        </w:rPr>
        <w:t>odgovornosti</w:t>
      </w:r>
      <w:r w:rsidRPr="00B54E3C">
        <w:rPr>
          <w:rFonts w:ascii="Arial" w:hAnsi="Arial" w:cs="Arial"/>
          <w:i/>
          <w:iCs/>
          <w:sz w:val="22"/>
          <w:szCs w:val="22"/>
        </w:rPr>
        <w:t xml:space="preserve"> u Evropi</w:t>
      </w:r>
      <w:r>
        <w:rPr>
          <w:rFonts w:ascii="Arial" w:hAnsi="Arial" w:cs="Arial"/>
          <w:sz w:val="22"/>
          <w:szCs w:val="22"/>
        </w:rPr>
        <w:t>; nakon što analiziramo uticaj evropskih politika u vezi sa ekološkom tranzicijom na tržište rada i način na koji se ov</w:t>
      </w:r>
      <w:r w:rsidR="00B54E3C">
        <w:rPr>
          <w:rFonts w:ascii="Arial" w:hAnsi="Arial" w:cs="Arial"/>
          <w:sz w:val="22"/>
          <w:szCs w:val="22"/>
        </w:rPr>
        <w:t xml:space="preserve">i izazovi </w:t>
      </w:r>
      <w:r>
        <w:rPr>
          <w:rFonts w:ascii="Arial" w:hAnsi="Arial" w:cs="Arial"/>
          <w:sz w:val="22"/>
          <w:szCs w:val="22"/>
        </w:rPr>
        <w:t>rešavaju “zelenim” kolektivnim pregovaranjem i socijalnim dijalogom, vreme je za sumiranje ovog projekta tako što će se navesti najvažniji zaključci do kojih smo došli tokom 24 mesec</w:t>
      </w:r>
      <w:r w:rsidR="00B54E3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razvoja ovog projekta.</w:t>
      </w:r>
    </w:p>
    <w:p w14:paraId="047C3FA6" w14:textId="77777777" w:rsidR="00D12BB0" w:rsidRPr="006137C5" w:rsidRDefault="00D12BB0" w:rsidP="00D12BB0">
      <w:pPr>
        <w:spacing w:after="0" w:line="240" w:lineRule="auto"/>
        <w:ind w:left="0"/>
        <w:jc w:val="both"/>
        <w:rPr>
          <w:rFonts w:ascii="Arial" w:hAnsi="Arial" w:cs="Arial"/>
        </w:rPr>
      </w:pPr>
    </w:p>
    <w:p w14:paraId="63585F01" w14:textId="2FCDF846" w:rsidR="00D12BB0" w:rsidRPr="007D393F" w:rsidRDefault="007D393F" w:rsidP="00D12BB0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 w:rsidRPr="007D393F">
        <w:rPr>
          <w:rFonts w:ascii="Arial" w:hAnsi="Arial" w:cs="Arial"/>
        </w:rPr>
        <w:t>U različitim zemljama partnerima radnici ostvaruju učešće posred</w:t>
      </w:r>
      <w:r>
        <w:rPr>
          <w:rFonts w:ascii="Arial" w:hAnsi="Arial" w:cs="Arial"/>
        </w:rPr>
        <w:t>stvom različitih sistema: informisanje i konsultovanje putem sindikata; tripartitni socijalni dijalog konsultativne prirode u vezi sa aspektima socioekonomskog razvoja i formulisanje javnih politika; kao i kolektivno pregovaranje (sa razli</w:t>
      </w:r>
      <w:r w:rsidR="00B54E3C">
        <w:rPr>
          <w:rFonts w:ascii="Arial" w:hAnsi="Arial" w:cs="Arial"/>
        </w:rPr>
        <w:t>č</w:t>
      </w:r>
      <w:r>
        <w:rPr>
          <w:rFonts w:ascii="Arial" w:hAnsi="Arial" w:cs="Arial"/>
        </w:rPr>
        <w:t xml:space="preserve">itim ishodima u svakoj od zemalja) u cilju </w:t>
      </w:r>
      <w:r w:rsidR="00B54E3C">
        <w:rPr>
          <w:rFonts w:ascii="Arial" w:hAnsi="Arial" w:cs="Arial"/>
        </w:rPr>
        <w:t>definisanja</w:t>
      </w:r>
      <w:r>
        <w:rPr>
          <w:rFonts w:ascii="Arial" w:hAnsi="Arial" w:cs="Arial"/>
        </w:rPr>
        <w:t xml:space="preserve"> uslova rada zaposlenih</w:t>
      </w:r>
      <w:r w:rsidR="00D12BB0" w:rsidRPr="007D393F">
        <w:rPr>
          <w:rFonts w:ascii="Arial" w:hAnsi="Arial" w:cs="Arial"/>
        </w:rPr>
        <w:t>.</w:t>
      </w:r>
    </w:p>
    <w:p w14:paraId="5041A5F8" w14:textId="77777777" w:rsidR="00D12BB0" w:rsidRPr="007D393F" w:rsidRDefault="00D12BB0" w:rsidP="00D12BB0">
      <w:pPr>
        <w:pStyle w:val="ListParagraph"/>
        <w:spacing w:before="0" w:after="0" w:line="240" w:lineRule="auto"/>
        <w:jc w:val="both"/>
        <w:rPr>
          <w:rFonts w:ascii="Arial" w:hAnsi="Arial" w:cs="Arial"/>
        </w:rPr>
      </w:pPr>
    </w:p>
    <w:p w14:paraId="62C88CD1" w14:textId="3A7752FE" w:rsidR="00D12BB0" w:rsidRPr="007D393F" w:rsidRDefault="00B54E3C" w:rsidP="00D12BB0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Iekološka tranzicija ne odvija se istom dinamikom</w:t>
      </w:r>
      <w:r w:rsidR="007D393F">
        <w:rPr>
          <w:rFonts w:ascii="Arial" w:hAnsi="Arial" w:cs="Arial"/>
        </w:rPr>
        <w:t xml:space="preserve"> u </w:t>
      </w:r>
      <w:r>
        <w:rPr>
          <w:rFonts w:ascii="Arial" w:hAnsi="Arial" w:cs="Arial"/>
        </w:rPr>
        <w:t xml:space="preserve">svim </w:t>
      </w:r>
      <w:r w:rsidR="007D393F">
        <w:rPr>
          <w:rFonts w:ascii="Arial" w:hAnsi="Arial" w:cs="Arial"/>
        </w:rPr>
        <w:t>zemljama partnerima</w:t>
      </w:r>
      <w:r>
        <w:rPr>
          <w:rFonts w:ascii="Arial" w:hAnsi="Arial" w:cs="Arial"/>
        </w:rPr>
        <w:t>,</w:t>
      </w:r>
      <w:r w:rsidR="007D393F">
        <w:rPr>
          <w:rFonts w:ascii="Arial" w:hAnsi="Arial" w:cs="Arial"/>
        </w:rPr>
        <w:t xml:space="preserve"> što </w:t>
      </w:r>
      <w:r>
        <w:rPr>
          <w:rFonts w:ascii="Arial" w:hAnsi="Arial" w:cs="Arial"/>
        </w:rPr>
        <w:t>otežava postojanje</w:t>
      </w:r>
      <w:r w:rsidR="007D393F">
        <w:rPr>
          <w:rFonts w:ascii="Arial" w:hAnsi="Arial" w:cs="Arial"/>
        </w:rPr>
        <w:t xml:space="preserve"> pregovaranj</w:t>
      </w:r>
      <w:r>
        <w:rPr>
          <w:rFonts w:ascii="Arial" w:hAnsi="Arial" w:cs="Arial"/>
        </w:rPr>
        <w:t>a</w:t>
      </w:r>
      <w:r w:rsidR="007D393F">
        <w:rPr>
          <w:rFonts w:ascii="Arial" w:hAnsi="Arial" w:cs="Arial"/>
        </w:rPr>
        <w:t xml:space="preserve"> u cilju sprovođenja pravedne tranzicije; davanje primata zakonodavnim uredbama </w:t>
      </w:r>
      <w:r>
        <w:rPr>
          <w:rFonts w:ascii="Arial" w:hAnsi="Arial" w:cs="Arial"/>
        </w:rPr>
        <w:t>sa inicijativama</w:t>
      </w:r>
      <w:r w:rsidR="007D393F">
        <w:rPr>
          <w:rFonts w:ascii="Arial" w:hAnsi="Arial" w:cs="Arial"/>
        </w:rPr>
        <w:t xml:space="preserve"> vezan</w:t>
      </w:r>
      <w:r>
        <w:rPr>
          <w:rFonts w:ascii="Arial" w:hAnsi="Arial" w:cs="Arial"/>
        </w:rPr>
        <w:t>im</w:t>
      </w:r>
      <w:r w:rsidR="007D393F">
        <w:rPr>
          <w:rFonts w:ascii="Arial" w:hAnsi="Arial" w:cs="Arial"/>
        </w:rPr>
        <w:t xml:space="preserve"> za ekološku odgovornost u odnosu na postojanje zelenih pregovora, odnosno zelenog socijalnog dijaloga.</w:t>
      </w:r>
    </w:p>
    <w:p w14:paraId="42CF1327" w14:textId="77777777" w:rsidR="00D12BB0" w:rsidRPr="007D393F" w:rsidRDefault="00D12BB0" w:rsidP="00D12BB0">
      <w:pPr>
        <w:pStyle w:val="ListParagraph"/>
        <w:spacing w:before="0" w:after="0" w:line="240" w:lineRule="auto"/>
        <w:rPr>
          <w:rFonts w:ascii="Arial" w:hAnsi="Arial" w:cs="Arial"/>
        </w:rPr>
      </w:pPr>
    </w:p>
    <w:p w14:paraId="6E25213F" w14:textId="75A4FFA6" w:rsidR="00D12BB0" w:rsidRPr="007D393F" w:rsidRDefault="007D393F" w:rsidP="00D12BB0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 w:rsidRPr="007D393F">
        <w:rPr>
          <w:rFonts w:ascii="Arial" w:hAnsi="Arial" w:cs="Arial"/>
        </w:rPr>
        <w:t>Pojmovi pravedne tranzicije, Evropskog zelenog dogovora i zelenog</w:t>
      </w:r>
      <w:r>
        <w:rPr>
          <w:rFonts w:ascii="Arial" w:hAnsi="Arial" w:cs="Arial"/>
        </w:rPr>
        <w:t xml:space="preserve"> socijalnog dijaloga u različitim zemljama manje su ili više poznati i prepoznati</w:t>
      </w:r>
      <w:r w:rsidR="00852BC4">
        <w:rPr>
          <w:rFonts w:ascii="Arial" w:hAnsi="Arial" w:cs="Arial"/>
        </w:rPr>
        <w:t xml:space="preserve"> i </w:t>
      </w:r>
      <w:r w:rsidR="00B54E3C">
        <w:rPr>
          <w:rFonts w:ascii="Arial" w:hAnsi="Arial" w:cs="Arial"/>
        </w:rPr>
        <w:t>slabo</w:t>
      </w:r>
      <w:r w:rsidR="00852BC4">
        <w:rPr>
          <w:rFonts w:ascii="Arial" w:hAnsi="Arial" w:cs="Arial"/>
        </w:rPr>
        <w:t xml:space="preserve"> se primenjuju u okviru određenih sektora, te se ne smatraju prioritetom kada je u pitanju kolektivno pregovaranje.</w:t>
      </w:r>
    </w:p>
    <w:p w14:paraId="217961CE" w14:textId="77777777" w:rsidR="00D12BB0" w:rsidRPr="007D393F" w:rsidRDefault="00D12BB0" w:rsidP="00D12BB0">
      <w:pPr>
        <w:pStyle w:val="ListParagraph"/>
        <w:spacing w:before="0" w:after="0" w:line="240" w:lineRule="auto"/>
        <w:rPr>
          <w:rFonts w:ascii="Arial" w:hAnsi="Arial" w:cs="Arial"/>
        </w:rPr>
      </w:pPr>
    </w:p>
    <w:p w14:paraId="0A64C82B" w14:textId="22F0DC15" w:rsidR="00D12BB0" w:rsidRPr="00852BC4" w:rsidRDefault="00852BC4" w:rsidP="000C5AE2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 w:rsidRPr="00852BC4">
        <w:rPr>
          <w:rFonts w:ascii="Arial" w:hAnsi="Arial" w:cs="Arial"/>
        </w:rPr>
        <w:t>Obuke se posmatraju kao el</w:t>
      </w:r>
      <w:r>
        <w:rPr>
          <w:rFonts w:ascii="Arial" w:hAnsi="Arial" w:cs="Arial"/>
        </w:rPr>
        <w:t>ement od suštinske važnosti za proces</w:t>
      </w:r>
      <w:r w:rsidR="00B54E3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zelene i digitalne tranzicije, iako na njihovom razvoju i dalje treba raditi, te je neophodno usavršiti planove obuke, obezbediti finansiranje za njihov razvoj i osmisliti ih tako da omogućavaju radnicima da steknu neophodne kvalifikacije za nove poslove koji će potencij</w:t>
      </w:r>
      <w:r w:rsidR="00B54E3C">
        <w:rPr>
          <w:rFonts w:ascii="Arial" w:hAnsi="Arial" w:cs="Arial"/>
        </w:rPr>
        <w:t>a</w:t>
      </w:r>
      <w:r>
        <w:rPr>
          <w:rFonts w:ascii="Arial" w:hAnsi="Arial" w:cs="Arial"/>
        </w:rPr>
        <w:t>lno nastati.</w:t>
      </w:r>
    </w:p>
    <w:p w14:paraId="575FBF02" w14:textId="77777777" w:rsidR="00D12BB0" w:rsidRPr="00852BC4" w:rsidRDefault="00D12BB0" w:rsidP="00D12BB0">
      <w:pPr>
        <w:pStyle w:val="ListParagraph"/>
        <w:spacing w:before="0" w:after="0" w:line="240" w:lineRule="auto"/>
        <w:rPr>
          <w:rFonts w:ascii="Arial" w:hAnsi="Arial" w:cs="Arial"/>
        </w:rPr>
      </w:pPr>
    </w:p>
    <w:p w14:paraId="0F2FA212" w14:textId="4DD4DEF8" w:rsidR="00D12BB0" w:rsidRPr="00852BC4" w:rsidRDefault="00852BC4" w:rsidP="000C5AE2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 w:rsidRPr="00852BC4">
        <w:rPr>
          <w:rFonts w:ascii="Arial" w:hAnsi="Arial" w:cs="Arial"/>
        </w:rPr>
        <w:t xml:space="preserve">Implementacija </w:t>
      </w:r>
      <w:r w:rsidRPr="00B54E3C">
        <w:rPr>
          <w:rFonts w:ascii="Arial" w:hAnsi="Arial" w:cs="Arial"/>
          <w:i/>
          <w:iCs/>
        </w:rPr>
        <w:t>dvojne tranzicije</w:t>
      </w:r>
      <w:r w:rsidRPr="00852BC4">
        <w:rPr>
          <w:rFonts w:ascii="Arial" w:hAnsi="Arial" w:cs="Arial"/>
        </w:rPr>
        <w:t xml:space="preserve"> dovodi do pojave novih rizika na radnom mestu koje je neophodno identifikovati i </w:t>
      </w:r>
      <w:r w:rsidR="00B54E3C">
        <w:rPr>
          <w:rFonts w:ascii="Arial" w:hAnsi="Arial" w:cs="Arial"/>
        </w:rPr>
        <w:t xml:space="preserve">adekvatno </w:t>
      </w:r>
      <w:r w:rsidRPr="00852BC4">
        <w:rPr>
          <w:rFonts w:ascii="Arial" w:hAnsi="Arial" w:cs="Arial"/>
        </w:rPr>
        <w:t xml:space="preserve">proceniti; ali </w:t>
      </w:r>
      <w:r w:rsidR="00B54E3C">
        <w:rPr>
          <w:rFonts w:ascii="Arial" w:hAnsi="Arial" w:cs="Arial"/>
        </w:rPr>
        <w:t xml:space="preserve">takođe </w:t>
      </w:r>
      <w:r w:rsidRPr="00852BC4">
        <w:rPr>
          <w:rFonts w:ascii="Arial" w:hAnsi="Arial" w:cs="Arial"/>
        </w:rPr>
        <w:t>utiče i na stabilnost poslova, ali i na uslove i organiz</w:t>
      </w:r>
      <w:r>
        <w:rPr>
          <w:rFonts w:ascii="Arial" w:hAnsi="Arial" w:cs="Arial"/>
        </w:rPr>
        <w:t>aciju načina na koji se ovi poslovi obavljaju.</w:t>
      </w:r>
    </w:p>
    <w:p w14:paraId="3EDBE2B7" w14:textId="77777777" w:rsidR="000C5AE2" w:rsidRPr="00852BC4" w:rsidRDefault="000C5AE2" w:rsidP="000C5AE2">
      <w:pPr>
        <w:spacing w:before="0" w:after="0" w:line="240" w:lineRule="auto"/>
        <w:ind w:left="0"/>
        <w:rPr>
          <w:rFonts w:ascii="Arial" w:hAnsi="Arial" w:cs="Arial"/>
        </w:rPr>
      </w:pPr>
    </w:p>
    <w:p w14:paraId="0313B9EB" w14:textId="499CBD73" w:rsidR="00D12BB0" w:rsidRPr="00472B8F" w:rsidRDefault="00472B8F" w:rsidP="000C5AE2">
      <w:pPr>
        <w:pStyle w:val="ListParagraph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</w:rPr>
      </w:pPr>
      <w:r w:rsidRPr="00472B8F">
        <w:rPr>
          <w:rFonts w:ascii="Arial" w:hAnsi="Arial" w:cs="Arial"/>
        </w:rPr>
        <w:t xml:space="preserve">I radnici, ali i poslodavci zahtevaju da se više pažnje posveti zelenom kolektivnom pregovaranju i </w:t>
      </w:r>
      <w:r w:rsidR="00B54E3C">
        <w:rPr>
          <w:rFonts w:ascii="Arial" w:hAnsi="Arial" w:cs="Arial"/>
        </w:rPr>
        <w:t xml:space="preserve">postizanju </w:t>
      </w:r>
      <w:r w:rsidRPr="00472B8F">
        <w:rPr>
          <w:rFonts w:ascii="Arial" w:hAnsi="Arial" w:cs="Arial"/>
        </w:rPr>
        <w:t>veće</w:t>
      </w:r>
      <w:r w:rsidR="00B54E3C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 stepen</w:t>
      </w:r>
      <w:r w:rsidR="00B54E3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kohezije u okviru aktivnosti povezanih sa zelenom i digitalnom transformacijom od strane organa vlasti i drugih zainteresovanih strana.</w:t>
      </w:r>
    </w:p>
    <w:p w14:paraId="79C47392" w14:textId="2D828D87" w:rsidR="005F2FFE" w:rsidRPr="00472B8F" w:rsidRDefault="005F2FFE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</w:p>
    <w:p w14:paraId="0311C8AB" w14:textId="77777777" w:rsidR="00E106BF" w:rsidRPr="00472B8F" w:rsidRDefault="00E106BF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</w:p>
    <w:p w14:paraId="6258E561" w14:textId="4C51EC60" w:rsidR="006226F6" w:rsidRPr="00472B8F" w:rsidRDefault="00472B8F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  <w:r w:rsidRPr="00472B8F">
        <w:rPr>
          <w:rFonts w:ascii="Arial" w:hAnsi="Arial" w:cs="Arial"/>
        </w:rPr>
        <w:lastRenderedPageBreak/>
        <w:t>Najzad, partneri na projektu definisali su “</w:t>
      </w:r>
      <w:r w:rsidRPr="00B54E3C">
        <w:rPr>
          <w:rFonts w:ascii="Arial" w:hAnsi="Arial" w:cs="Arial"/>
          <w:i/>
          <w:iCs/>
        </w:rPr>
        <w:t>Preporuke i najbolje prakse</w:t>
      </w:r>
      <w:r w:rsidRPr="00472B8F">
        <w:rPr>
          <w:rFonts w:ascii="Arial" w:hAnsi="Arial" w:cs="Arial"/>
        </w:rPr>
        <w:t>”, utvrđene kada su u pitanju č</w:t>
      </w:r>
      <w:r>
        <w:rPr>
          <w:rFonts w:ascii="Arial" w:hAnsi="Arial" w:cs="Arial"/>
        </w:rPr>
        <w:t xml:space="preserve">etiri konkretne oblasti: podizanje svesti i senzitizacija; obuke i obrazovanje; unapređenje kolektivnog pregovaranja u okviru održivog razvoja; </w:t>
      </w:r>
      <w:r w:rsidR="00B54E3C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garantovanje prava radnika u okviru tehnološkog i digitalnog razvoja.</w:t>
      </w:r>
    </w:p>
    <w:p w14:paraId="438FBB4B" w14:textId="77777777" w:rsidR="00E106BF" w:rsidRPr="00472B8F" w:rsidRDefault="00E106BF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</w:p>
    <w:p w14:paraId="20459A61" w14:textId="42A69DD1" w:rsidR="00E106BF" w:rsidRPr="00472B8F" w:rsidRDefault="00472B8F" w:rsidP="00E106BF">
      <w:pPr>
        <w:spacing w:before="0" w:after="0" w:line="240" w:lineRule="auto"/>
        <w:ind w:left="0"/>
        <w:jc w:val="both"/>
        <w:rPr>
          <w:rFonts w:ascii="Arial" w:hAnsi="Arial" w:cs="Arial"/>
        </w:rPr>
      </w:pPr>
      <w:r w:rsidRPr="00472B8F">
        <w:rPr>
          <w:rFonts w:ascii="Arial" w:hAnsi="Arial" w:cs="Arial"/>
        </w:rPr>
        <w:t xml:space="preserve">Cilj ovih </w:t>
      </w:r>
      <w:r w:rsidRPr="00B54E3C">
        <w:rPr>
          <w:rFonts w:ascii="Arial" w:hAnsi="Arial" w:cs="Arial"/>
          <w:i/>
          <w:iCs/>
        </w:rPr>
        <w:t>preporuka</w:t>
      </w:r>
      <w:r w:rsidRPr="00472B8F">
        <w:rPr>
          <w:rFonts w:ascii="Arial" w:hAnsi="Arial" w:cs="Arial"/>
        </w:rPr>
        <w:t xml:space="preserve"> je tranzicija ka</w:t>
      </w:r>
      <w:r>
        <w:rPr>
          <w:rFonts w:ascii="Arial" w:hAnsi="Arial" w:cs="Arial"/>
        </w:rPr>
        <w:t xml:space="preserve"> održivijem privrednom sistemu </w:t>
      </w:r>
      <w:r w:rsidR="00B54E3C">
        <w:rPr>
          <w:rFonts w:ascii="Arial" w:hAnsi="Arial" w:cs="Arial"/>
        </w:rPr>
        <w:t>kroz</w:t>
      </w:r>
      <w:r>
        <w:rPr>
          <w:rFonts w:ascii="Arial" w:hAnsi="Arial" w:cs="Arial"/>
        </w:rPr>
        <w:t xml:space="preserve"> </w:t>
      </w:r>
      <w:r w:rsidR="00B54E3C">
        <w:rPr>
          <w:rFonts w:ascii="Arial" w:hAnsi="Arial" w:cs="Arial"/>
        </w:rPr>
        <w:t>sveobuhvatno</w:t>
      </w:r>
      <w:r>
        <w:rPr>
          <w:rFonts w:ascii="Arial" w:hAnsi="Arial" w:cs="Arial"/>
        </w:rPr>
        <w:t xml:space="preserve"> učešć</w:t>
      </w:r>
      <w:r w:rsidR="00B54E3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različitih aktera uključenih u proces (organi vlasti, društvo, poslodavci i radnici) unapređenjem okvira za kolektivno pregovaranje </w:t>
      </w:r>
      <w:r w:rsidR="00B54E3C">
        <w:rPr>
          <w:rFonts w:ascii="Arial" w:hAnsi="Arial" w:cs="Arial"/>
        </w:rPr>
        <w:t xml:space="preserve">radi </w:t>
      </w:r>
      <w:r>
        <w:rPr>
          <w:rFonts w:ascii="Arial" w:hAnsi="Arial" w:cs="Arial"/>
        </w:rPr>
        <w:t>promovisanj</w:t>
      </w:r>
      <w:r w:rsidR="00B54E3C">
        <w:rPr>
          <w:rFonts w:ascii="Arial" w:hAnsi="Arial" w:cs="Arial"/>
        </w:rPr>
        <w:t>a</w:t>
      </w:r>
      <w:r>
        <w:rPr>
          <w:rFonts w:ascii="Arial" w:hAnsi="Arial" w:cs="Arial"/>
        </w:rPr>
        <w:t>, kreiranj</w:t>
      </w:r>
      <w:r w:rsidR="00B54E3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implementiranj</w:t>
      </w:r>
      <w:r w:rsidR="00B54E3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politika održivog razvoja na nacionalnom i evropskom nivou i omogućavanj</w:t>
      </w:r>
      <w:r w:rsidR="006939F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pravedne tranzicije u </w:t>
      </w:r>
      <w:r w:rsidR="006939F7">
        <w:rPr>
          <w:rFonts w:ascii="Arial" w:hAnsi="Arial" w:cs="Arial"/>
        </w:rPr>
        <w:t xml:space="preserve">okviru </w:t>
      </w:r>
      <w:r>
        <w:rPr>
          <w:rFonts w:ascii="Arial" w:hAnsi="Arial" w:cs="Arial"/>
        </w:rPr>
        <w:t>mehaniz</w:t>
      </w:r>
      <w:r w:rsidR="006939F7">
        <w:rPr>
          <w:rFonts w:ascii="Arial" w:hAnsi="Arial" w:cs="Arial"/>
        </w:rPr>
        <w:t>ama</w:t>
      </w:r>
      <w:r>
        <w:rPr>
          <w:rFonts w:ascii="Arial" w:hAnsi="Arial" w:cs="Arial"/>
        </w:rPr>
        <w:t xml:space="preserve"> </w:t>
      </w:r>
      <w:r w:rsidR="007F4A60">
        <w:rPr>
          <w:rFonts w:ascii="Arial" w:hAnsi="Arial" w:cs="Arial"/>
        </w:rPr>
        <w:t>energetske i digitalne tranzicije.</w:t>
      </w:r>
    </w:p>
    <w:p w14:paraId="46822AFA" w14:textId="77777777" w:rsidR="006226F6" w:rsidRPr="00472B8F" w:rsidRDefault="006226F6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</w:p>
    <w:p w14:paraId="407F23B0" w14:textId="5391C15E" w:rsidR="006226F6" w:rsidRPr="007F4A60" w:rsidRDefault="007F4A60" w:rsidP="00D12BB0">
      <w:pPr>
        <w:spacing w:before="0" w:after="0" w:line="240" w:lineRule="auto"/>
        <w:ind w:left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7F4A60">
        <w:rPr>
          <w:rFonts w:ascii="Arial" w:hAnsi="Arial" w:cs="Arial"/>
          <w:lang w:val="it-IT"/>
        </w:rPr>
        <w:t>nformacije u vezi sa</w:t>
      </w:r>
      <w:r>
        <w:rPr>
          <w:rFonts w:ascii="Arial" w:hAnsi="Arial" w:cs="Arial"/>
          <w:lang w:val="it-IT"/>
        </w:rPr>
        <w:t xml:space="preserve"> gore navedenim</w:t>
      </w:r>
      <w:r w:rsidRPr="007F4A60">
        <w:rPr>
          <w:rFonts w:ascii="Arial" w:hAnsi="Arial" w:cs="Arial"/>
          <w:lang w:val="it-IT"/>
        </w:rPr>
        <w:t xml:space="preserve"> </w:t>
      </w:r>
      <w:r w:rsidR="006939F7">
        <w:rPr>
          <w:rFonts w:ascii="Arial" w:hAnsi="Arial" w:cs="Arial"/>
          <w:lang w:val="it-IT"/>
        </w:rPr>
        <w:t>temama</w:t>
      </w:r>
      <w:r>
        <w:rPr>
          <w:rFonts w:ascii="Arial" w:hAnsi="Arial" w:cs="Arial"/>
          <w:lang w:val="it-IT"/>
        </w:rPr>
        <w:t xml:space="preserve"> </w:t>
      </w:r>
      <w:r w:rsidRPr="007F4A60">
        <w:rPr>
          <w:rFonts w:ascii="Arial" w:hAnsi="Arial" w:cs="Arial"/>
          <w:lang w:val="it-IT"/>
        </w:rPr>
        <w:t>možete pronaći</w:t>
      </w:r>
      <w:r w:rsidRPr="007F4A6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n</w:t>
      </w:r>
      <w:r w:rsidRPr="007F4A60">
        <w:rPr>
          <w:rFonts w:ascii="Arial" w:hAnsi="Arial" w:cs="Arial"/>
          <w:lang w:val="it-IT"/>
        </w:rPr>
        <w:t>a internet stranici projekta</w:t>
      </w:r>
      <w:r w:rsidR="00E106BF" w:rsidRPr="007F4A60">
        <w:rPr>
          <w:rFonts w:ascii="Arial" w:hAnsi="Arial" w:cs="Arial"/>
          <w:lang w:val="it-IT"/>
        </w:rPr>
        <w:t>:</w:t>
      </w:r>
    </w:p>
    <w:p w14:paraId="65DDB2BE" w14:textId="7B90662B" w:rsidR="006226F6" w:rsidRPr="006137C5" w:rsidRDefault="006226F6" w:rsidP="00D12BB0">
      <w:pPr>
        <w:spacing w:before="0" w:after="0" w:line="240" w:lineRule="auto"/>
        <w:ind w:left="0"/>
        <w:jc w:val="both"/>
        <w:rPr>
          <w:rFonts w:ascii="Arial" w:hAnsi="Arial" w:cs="Arial"/>
          <w:lang w:val="en-GB"/>
        </w:rPr>
      </w:pPr>
      <w:hyperlink r:id="rId12" w:history="1">
        <w:r w:rsidRPr="006137C5">
          <w:rPr>
            <w:rStyle w:val="Hyperlink"/>
            <w:rFonts w:ascii="Arial" w:hAnsi="Arial" w:cs="Arial"/>
            <w:lang w:val="en-GB"/>
          </w:rPr>
          <w:t>https://csitinternationalprojects.es/collective-bargaining-and-environmental-responsibility-challenges-and-perspectives-for-transport-and-public-sector-cerp</w:t>
        </w:r>
      </w:hyperlink>
    </w:p>
    <w:p w14:paraId="1407D73B" w14:textId="77777777" w:rsidR="006226F6" w:rsidRPr="006137C5" w:rsidRDefault="006226F6" w:rsidP="00D12BB0">
      <w:pPr>
        <w:spacing w:before="0" w:after="0" w:line="240" w:lineRule="auto"/>
        <w:ind w:left="0"/>
        <w:jc w:val="both"/>
        <w:rPr>
          <w:rFonts w:ascii="Arial" w:hAnsi="Arial" w:cs="Arial"/>
          <w:lang w:val="en-GB"/>
        </w:rPr>
      </w:pPr>
    </w:p>
    <w:p w14:paraId="3FFD09EC" w14:textId="77777777" w:rsidR="00E106BF" w:rsidRPr="006137C5" w:rsidRDefault="00E106BF" w:rsidP="00E106BF">
      <w:pPr>
        <w:spacing w:after="0" w:line="240" w:lineRule="auto"/>
        <w:ind w:left="0"/>
        <w:jc w:val="both"/>
        <w:rPr>
          <w:rFonts w:ascii="Arial" w:hAnsi="Arial" w:cs="Arial"/>
          <w:lang w:val="en-GB"/>
        </w:rPr>
      </w:pPr>
    </w:p>
    <w:p w14:paraId="697283D7" w14:textId="77777777" w:rsidR="00E106BF" w:rsidRDefault="00E106BF" w:rsidP="00E106BF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7E9704" wp14:editId="49AB9D08">
            <wp:extent cx="4254891" cy="906780"/>
            <wp:effectExtent l="0" t="0" r="0" b="0"/>
            <wp:docPr id="1764562864" name="Imagen 13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62864" name="Imagen 13" descr="Escala de tiempo&#10;&#10;El contenido generado por IA puede ser incorrecto."/>
                    <pic:cNvPicPr/>
                  </pic:nvPicPr>
                  <pic:blipFill rotWithShape="1">
                    <a:blip r:embed="rId13"/>
                    <a:srcRect l="49128" t="92561" r="20829" b="-690"/>
                    <a:stretch/>
                  </pic:blipFill>
                  <pic:spPr bwMode="auto">
                    <a:xfrm>
                      <a:off x="0" y="0"/>
                      <a:ext cx="4270891" cy="91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8B887" w14:textId="77777777" w:rsidR="00E106BF" w:rsidRDefault="00E106BF" w:rsidP="00E106BF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3927F4" wp14:editId="57B40B8E">
            <wp:extent cx="2708833" cy="838200"/>
            <wp:effectExtent l="0" t="0" r="0" b="0"/>
            <wp:docPr id="46274753" name="Imagen 13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4753" name="Imagen 13" descr="Escala de tiempo&#10;&#10;El contenido generado por IA puede ser incorrecto."/>
                    <pic:cNvPicPr/>
                  </pic:nvPicPr>
                  <pic:blipFill rotWithShape="1">
                    <a:blip r:embed="rId13"/>
                    <a:srcRect l="78678" t="91623"/>
                    <a:stretch/>
                  </pic:blipFill>
                  <pic:spPr bwMode="auto">
                    <a:xfrm>
                      <a:off x="0" y="0"/>
                      <a:ext cx="2716659" cy="84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02B0" w14:textId="77777777" w:rsidR="00E106BF" w:rsidRDefault="00E106BF" w:rsidP="00E106BF">
      <w:pPr>
        <w:spacing w:after="0" w:line="240" w:lineRule="auto"/>
        <w:jc w:val="both"/>
        <w:rPr>
          <w:rFonts w:ascii="Arial" w:hAnsi="Arial" w:cs="Arial"/>
        </w:rPr>
      </w:pPr>
    </w:p>
    <w:p w14:paraId="27CFE624" w14:textId="77777777" w:rsidR="00E106BF" w:rsidRDefault="00E106BF" w:rsidP="00E106B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6B8489" wp14:editId="312C23A6">
            <wp:extent cx="5955760" cy="685800"/>
            <wp:effectExtent l="0" t="0" r="6985" b="0"/>
            <wp:docPr id="2009023167" name="Imagen 13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23167" name="Imagen 13" descr="Escala de tiempo&#10;&#10;El contenido generado por IA puede ser incorrecto."/>
                    <pic:cNvPicPr/>
                  </pic:nvPicPr>
                  <pic:blipFill rotWithShape="1">
                    <a:blip r:embed="rId13"/>
                    <a:srcRect l="-247" t="92340" r="49990" b="313"/>
                    <a:stretch/>
                  </pic:blipFill>
                  <pic:spPr bwMode="auto">
                    <a:xfrm>
                      <a:off x="0" y="0"/>
                      <a:ext cx="5960192" cy="6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CC280" w14:textId="77777777" w:rsidR="00E106BF" w:rsidRPr="00BB1D82" w:rsidRDefault="00E106BF" w:rsidP="00E106BF">
      <w:pPr>
        <w:spacing w:before="0" w:after="0" w:line="240" w:lineRule="auto"/>
        <w:ind w:left="0"/>
        <w:jc w:val="both"/>
        <w:rPr>
          <w:rFonts w:ascii="Arial" w:eastAsiaTheme="majorEastAsia" w:hAnsi="Arial" w:cs="Arial"/>
          <w:bCs/>
          <w:sz w:val="22"/>
          <w:szCs w:val="22"/>
        </w:rPr>
      </w:pPr>
    </w:p>
    <w:p w14:paraId="1424CD81" w14:textId="77777777" w:rsidR="006226F6" w:rsidRPr="00E106BF" w:rsidRDefault="006226F6" w:rsidP="00D12BB0">
      <w:pPr>
        <w:spacing w:before="0" w:after="0" w:line="240" w:lineRule="auto"/>
        <w:ind w:left="0"/>
        <w:jc w:val="both"/>
        <w:rPr>
          <w:rFonts w:ascii="Arial" w:hAnsi="Arial" w:cs="Arial"/>
        </w:rPr>
      </w:pPr>
    </w:p>
    <w:sectPr w:rsidR="006226F6" w:rsidRPr="00E106BF" w:rsidSect="000F4DEC">
      <w:headerReference w:type="default" r:id="rId14"/>
      <w:pgSz w:w="11906" w:h="16838" w:code="9"/>
      <w:pgMar w:top="3600" w:right="1080" w:bottom="720" w:left="108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28BE5" w14:textId="77777777" w:rsidR="00360B71" w:rsidRDefault="00360B71" w:rsidP="001E7D29">
      <w:pPr>
        <w:spacing w:after="0" w:line="240" w:lineRule="auto"/>
      </w:pPr>
      <w:r>
        <w:separator/>
      </w:r>
    </w:p>
  </w:endnote>
  <w:endnote w:type="continuationSeparator" w:id="0">
    <w:p w14:paraId="5D5593B6" w14:textId="77777777" w:rsidR="00360B71" w:rsidRDefault="00360B7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97891" w14:textId="77777777" w:rsidR="00360B71" w:rsidRDefault="00360B71" w:rsidP="001E7D29">
      <w:pPr>
        <w:spacing w:after="0" w:line="240" w:lineRule="auto"/>
      </w:pPr>
      <w:r>
        <w:separator/>
      </w:r>
    </w:p>
  </w:footnote>
  <w:footnote w:type="continuationSeparator" w:id="0">
    <w:p w14:paraId="25F6F1C3" w14:textId="77777777" w:rsidR="00360B71" w:rsidRDefault="00360B7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840DC" w14:textId="384A22EE" w:rsidR="00066754" w:rsidRDefault="00E6354B" w:rsidP="00015440">
    <w:pPr>
      <w:pStyle w:val="Header"/>
      <w:rPr>
        <w:noProof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FE53660" wp14:editId="4101EFC5">
              <wp:simplePos x="0" y="0"/>
              <wp:positionH relativeFrom="column">
                <wp:posOffset>-929640</wp:posOffset>
              </wp:positionH>
              <wp:positionV relativeFrom="paragraph">
                <wp:posOffset>-1790700</wp:posOffset>
              </wp:positionV>
              <wp:extent cx="8010525" cy="12793980"/>
              <wp:effectExtent l="0" t="0" r="9525" b="762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525" cy="12793980"/>
                        <a:chOff x="0" y="0"/>
                        <a:chExt cx="8010649" cy="12794503"/>
                      </a:xfrm>
                    </wpg:grpSpPr>
                    <wps:wsp>
                      <wps:cNvPr id="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3634393" cy="323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55110004" name="Rectá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b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dec="http://schemas.microsoft.com/office/drawing/2017/decorative" xmlns:a="http://schemas.openxmlformats.org/drawingml/2006/main">
          <w:pict>
            <v:group id="Grupo 3" style="position:absolute;margin-left:-73.2pt;margin-top:-141pt;width:630.75pt;height:1007.4pt;z-index:-251655168;mso-width-relative:margin" coordsize="80106,12794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/NiDmcOkjQmbGzUzOdu0Na+IGD+g9KB0&#10;/8JLFAxVKHJ7NEo048r9f0UmaBTGiCliXFwEmA5jK/f/lUuzcty6Aeq2qgQpTXHjF1JaelMBlUJR&#10;fKy6VV1KQ0onD4T15nslbdBIfIQtx7xRYtB5P0r5o4ViCtWLWpTExRySHrmpAFihoFAe+hTjKjEo&#10;vdiVwphuN/ELabWj+jXTtiZQF5RIKqlSKBr9q66IZIfS1u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v+B7FW/Y75WeA+4QgRujaivVKCSq4oclGh3V/jzxdswbBTsTIhL+BvSSa+M0HRuE&#10;rYbBG+ZcvpZolJPoRmnB8bgaRoje3Im4INe4lqtyfBuG4tmcX3yfsEWcnZ9ohpUoGVq+VtPSeWjQ&#10;5MAa9b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pIw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ff4r/9fM/fz1l/K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UB&#10;pVJYnhB4GigSTY7lAaUiGphIVI7lYXIsDygV0cBEonIsD5NjeSjHEgKrF5RjeZgcywNKpbaBybE8&#10;lGMJgVcFRaLJsTyUYwmBp4Ei0eRYHsqxhMDTQJFociwP5VhCYGmgHMvD5FgeyrGEwNNAkWhyLA/l&#10;WELgaaBINDmWh3IsIfA0UCSaHMtDOZYQeBooEk2O5aEcSwgcDZ7KsYTAy0A4lqfJsTyVYwmBp4HM&#10;zk+TY3kqxxICTwOZnZ8mx/JUjiUEngbiJz5NjuWpHEsIPA3ET3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" w14:anchorId="783625CA">
              <v:shape id="Forma libre: Forma 10" style="position:absolute;width:36343;height:32385;rotation:180;flip:x;visibility:visible;mso-wrap-style:square;v-text-anchor:middle" alt="&quot;&quot;" coordsize="2647519,2612594" o:spid="_x0000_s1027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<v:fill type="gradientRadial" color2="#0072c7 [3205]" focus="100%" focussize="" focusposition="1" o:opacity2="24248f"/>
                <v:stroke joinstyle="miter"/>
                <v:path arrowok="t" o:connecttype="custom" o:connectlocs="1975919,3220936;1958934,3229195;1959951,3229589;2117148,3137100;2062231,3148907;1979855,3158353;1975933,3148907;2033465,3144185;2117148,3137100;2259998,3124741;2256643,3125596;2258363,3125294;1235206,3106993;1293391,3120571;1318235,3121751;1387535,3152450;1418916,3158353;1420879,3158944;1428069,3152450;1455527,3159534;1482986,3165437;1537091,3176799;1537903,3176064;1600666,3185510;1630739,3190232;1660813,3192594;1722267,3194955;1805950,3193774;1809583,3193774;1817719,3189641;1836025,3184328;1854657,3184033;1867406,3185508;1870838,3193774;1900094,3193774;1890942,3205581;1885711,3211485;1868713,3218569;1837331,3218569;1796798,3216208;1709192,3213846;1643814,3209123;1586282,3202039;1528750,3193774;1441145,3181967;1373152,3161896;1373939,3161380;1333926,3150089;1298621,3135920;1258088,3124113;1216247,3111125;1235206,3106993;2004897,3081679;1984919,3084432;1846757,3090732;1892248,3095776;1904017,3093414;1985085,3085150;1998425,3082807;2129029,3064572;2061174,3073923;2084459,3074523;2117965,3068915;2376725,3061841;2163904,3113018;2271602,3091349;1012269,3037922;1162636,3095776;1216247,3111125;1256780,3124112;1297315,3135919;1332618,3150087;1324772,3155992;1303852,3152449;1229322,3127655;1192711,3114667;1156099,3100498;1107719,3085150;1065878,3068620;1033190,3053271;1012269,3037922;1073724,3008406;1145639,3041465;1136487,3046188;1052804,3009586;1073724,3008406;808291,2928118;897205,2972985;915510,2991876;873669,2971803;842288,2954094;808291,2928118;964205,2897822;964217,2898158;968633,2902985;969119,2900962;2873736,2820318;2868988,2820675;2790535,2871445;2713389,2909227;2658472,2938744;2628399,2950551;2597018,2962358;2559098,2980069;2530332,2995417;2488490,3010767;2445342,3024935;2433573,3035561;2415268,3041465;2369504,3048549;2310664,3065079;2257055,3080427;2198215,3095777;2124992,3112307;2021696,3127655;2019081,3131198;1969416,3142410;1970703,3143005;2025857,3130553;2026927,3127655;2130224,3112307;2203446,3095777;2262285,3080427;2315895,3065079;2374734,3048549;2420499,3041465;2389519,3058250;2390425,3057995;2423114,3040284;2441420,3034381;2442639,3034076;2450572,3026115;2493722,3011947;2535564,2996599;2564330,2981249;2602248,2963539;2633629,2951732;2655148,2943285;2666318,2936383;2721235,2906866;2798380,2869084;631549,2803990;636513,2807835;638209,2808615;2882512,2773168;2882063,2773447;2882063,2773784;2884142,2774052;2884678,2773447;2910761,2755544;2903040,2760360;2901676,2761640;2906969,2758581;524786,2696073;574170,2748576;535013,2706147;3003339,2696038;3003223,2696075;3002358,2701425;2981437,2722678;2956593,2747472;2958091,2747161;2981437,2723858;3002358,2702605;3003339,2696038;652588,2669451;655177,2672298;655308,2671907;459177,2642390;493173,2662462;494842,2664237;510334,2667332;545474,2696701;593853,2732122;614774,2758097;626542,2771086;676228,2808868;661846,2819493;615573,2773067;613467,2773447;657257,2817381;661846,2819493;676230,2808868;800446,2897419;775603,2904503;784756,2910407;748144,2911588;724608,2897419;702381,2882071;647464,2840746;596469,2799422;549397,2758097;527169,2738026;506248,2716774;514094,2707328;540245,2728581;569011,2748652;604314,2782893;607315,2785217;569011,2748652;541552,2728581;515401,2707328;486635,2675449;459177,2642390;3339705,2454660;3339042,2454917;3324761,2485866;3325978,2306743;3291327,2351939;3274328,2380276;3257330,2406251;3216796,2454660;3181493,2503068;3150111,2542031;3147495,2543475;3145353,2546340;3148803,2544393;3180184,2505430;3215489,2457021;3256022,2408614;3273021,2382638;3290018,2354302;3325323,2308254;3461308,2290544;3444309,2336591;3414236,2386180;3384162,2436950;3356704,2468828;3375010,2435769;3390700,2402709;3402468,2385000;3418158,2361386;3432542,2337772;3461308,2290544;3376673,2189336;3344935,2239774;3344352,2240986;3376317,2190185;3394080,2075098;3355934,2169209;3275691,2317318;3263943,2334090;3263867,2334229;3236408,2376734;3208950,2422782;3177569,2458203;3151418,2498346;2997128,2655378;2946132,2694341;2941240,2697700;2939130,2699629;2917806,2715326;2900369,2733304;2836298,2776990;2826259,2782717;2798991,2802789;2795054,2805098;2789227,2810049;2738233,2840747;2687238,2869084;2681401,2871755;2646873,2892006;2636170,2896881;2625784,2903323;2590479,2921034;2557493,2932716;2483976,2966201;2311493,3024289;2191300,3052196;2288436,3035561;2306742,3032018;2365581,3013127;2402192,3002501;2461033,2975345;2527717,2954092;2570441,2938963;2589172,2929299;2606168,2924577;2629706,2912769;2635890,2908888;2651935,2895059;2687238,2876168;2727402,2858390;2742155,2850191;2793150,2819493;2815378,2800602;2840222,2786434;2904291,2742749;2950056,2703786;3001049,2664823;3155340,2507791;3176574,2475196;3177569,2472370;3211565,2425142;3222026,2410974;3235935,2393554;3240332,2386180;3267789,2343675;3321400,2243315;3373701,2135873;3389065,2092187;3537144,1970576;3533222,1972937;3533222,1972937;3549495,1900601;3549026,1902689;3552835,1906818;3564604,1918625;3572449,1913903;3572647,1912996;3567219,1916264;3554143,1905637;3537840,1766478;3536927,1766524;3535273,1766607;3535837,1772219;3534531,1801737;3529300,1819447;3497919,1864314;3490074,1903277;3482229,1916264;3469153,1972937;3454769,2017804;3439079,2061490;3429927,2095729;3419466,2131150;3427809,2119434;3435157,2094548;3441694,2059127;3457385,2015442;3471768,1970576;3484844,1913903;3492689,1900914;3500534,1861952;3531916,1817086;3510995,1907999;3495304,1983563;3460000,2080380;3453016,2090190;3450031,2104880;3440387,2129970;3403776,2201992;3386777,2239774;3376317,2259846;3363241,2281099;3327938,2337772;3290018,2393264;3241640,2467648;3188030,2540851;3152726,2582175;3114807,2622318;3101731,2638848;3087349,2655378;3065120,2671907;3028765,2708254;3029816,2712051;2991897,2747472;2951363,2773447;2918675,2797061;2887708,2817495;2892524,2817133;2926520,2794700;2959209,2771086;2999743,2745110;3037662,2709690;3036354,2704967;3072965,2668366;3095194,2651836;3109577,2635307;3122652,2618777;3160572,2578633;3195875,2537308;3249485,2464106;3297864,2389722;3335783,2334229;3371086,2277556;3384162,2256304;3394622,2236232;3411621,2198450;3448232,2126427;3462615,2078020;3497919,1981203;3513610,1905638;3534531,1814724;3539247,1798755;3535837,1798195;3537144,1768678;3565910,1741521;3550685,1798808;3550687,1798808;3565912,1741523;3577679,1729715;3569834,1745064;3568037,1777237;3567219,1807640;3554143,1843971;3554143,1848121;3569834,1807640;3572449,1745063;3578545,1733137;3521454,1678944;3512886,1697232;3509687,1723812;3505561,1711395;3504053,1713148;3508380,1726173;3505765,1745064;3510995,1760413;3515048,1760209;3512302,1752147;3514917,1733256;3521454,1678944;3631289,1647066;3633904,1648246;3632596,1697835;3633904,1732076;3629981,1794652;3626059,1830073;3614290,1882023;3610368,1925710;3590755,2005997;3572449,2075657;3539761,2088645;3542376,2081561;3547606,2031972;3567219,1980021;3582909,1971757;3582909,1971756;3599908,1882023;3609060,1839518;3616905,1795833;3623444,1754508;3626059,1715546;3627366,1682487;3629981,1664776;3631289,1647066;184156,1099619;184807,1099912;184869,1099748;263044,930386;234278,978794;210742,996505;210686,997635;208410,1042835;208476,1042727;210742,997685;234278,979974;263044,931566;264025,932156;264515,931271;278734,827665;260428,839472;232970,891423;239252,895961;239456,895164;234278,891423;261736,839472;277946,829017;379416,760366;377764,761560;370753,785899;366340,798148;246046,996505;229047,1044913;213356,1094502;179360,1198403;157132,1269244;146672,1322376;141442,1349531;137518,1376688;125751,1449891;121828,1494757;128366,1541985;131430,1516251;130981,1507744;136212,1458155;147979,1384952;157312,1374839;170865,1292937;170208,1278690;183125,1245250;190811,1217175;188513,1222017;180668,1219655;161054,1270426;162363,1298762;153209,1353074;151902,1362520;138827,1376688;142749,1349531;147979,1322376;158439,1269244;180668,1198403;214664,1094502;230355,1044913;247352,996505;367647,798148;379416,760366;402953,642297;402951,642297;409488,647020;409488,647018;638563,474199;638312,474379;637548,475159;626870,485264;624169,488811;622405,490610;614774,500614;535015,585624;512785,609238;490558,634031;392267,732130;491865,632851;514092,608056;536321,584442;616081,499432;624169,488811;637548,475159;671755,392782;660469,396332;652076,399146;650079,401434;635695,413241;599084,434494;574241,459289;550705,484083;535015,497071;534482,496469;519651,512568;494480,540757;453946,580901;460484,587984;460608,587885;455253,582081;495787,541937;536321,497071;552012,484084;575548,459289;600391,434495;637002,413243;651386,401436;667076,396123;672029,394734;2565637,179465;2632321,206621;2661087,227873;2597018,199536;2565637,179465;2348583,93274;2400885,103900;2474108,136959;2348583,93274;1561441,85452;1533982,88551;1475141,95636;1417609,107442;1392766,114527;1364000,121611;1301054,132777;1289469,136960;1209709,161754;1131257,190091;1076340,212525;1039728,225512;949507,263294;906358,288089;864517,312883;797831,357749;735069,402616;675001,449933;680152,455747;692900,447851;703752,440548;742914,409700;805676,364833;872361,319967;914202,295172;957352,270378;1047572,232596;1082877,216066;1137794,193632;1216247,165296;1296006,140502;1329511,134559;1345696,129565;1565990,86651;2029052,60067;2057000,62576;2094919,74383;2066153,70842;2006006,60215;2029052,60067;2181217,50769;2234826,54311;2300204,77924;2219136,64937;2181217,50769;1743843,50474;1592821,57853;1488217,70840;1438530,82647;1395380,96816;1335233,103900;1107719,183007;1025344,216066;1000500,224330;978273,234957;936431,255028;871054,285726;821367,321147;677537,422687;647479,446288;618073,470533;618696,471096;392491,710776;346726,767449;325805,801690;304885,833568;265658,899687;222989,960402;222510,962264;208126,997685;197666,1014215;195051,1016576;183447,1051407;180668,1072069;178053,1101586;159747,1149995;142749,1198403;124443,1269244;113983,1334183;107445,1399120;116598,1354254;117446,1350552;119213,1333002;129673,1268064;132949,1269051;133233,1267954;129674,1266883;147980,1196041;164978,1147632;183200,1099446;181976,1099224;184592,1069708;198974,1014215;209434,997685;209786,996822;223818,962264;266966,900868;306193,834749;327114,802871;348034,768630;393799,711957;620004,472277;680152,422688;823982,321148;873669,285728;939046,255030;980888,234957;1003117,224332;1027960,216066;1110336,183007;1337849,103901;1397996,96817;1441145,82649;1490832,70842;1595436,57853;1746458,50917;1867845,54594;1927553,0;1989007,3541;2051769,9446;2093611,18891;2121070,30698;2155066,24794;2206060,35421;2237441,43685;2236134,44866;2234826,53131;2181217,49589;2162912,44866;2144606,41324;2109301,34239;2073998,27155;2037387,22433;1996854,22433;1964164,22433;1913171,22433;1910775,21742;1888326,31878;1896172,43685;1974625,57853;1939713,58404;1940302,58445;1977240,57853;2008621,61396;2068768,72022;2097534,75564;2145914,85010;2195601,94455;2243980,105081;2292360,118069;2315895,123972;2339431,131056;2339735,131307;2356613,133935;2397514,147659;2403227,155476;2404809,155851;2441420,168838;2472801,180645;2504182,193634;2527718,205441;2543409,212525;2560406,220789;2617938,250307;2691161,292812;2729081,316426;2730179,317133;2749557,327764;3487459,1580947;3486907,1590828;3501841,1592754;3516224,1602200;3522762,1634078;3547605,1671860;3558066,1672719;3558066,1663596;3568696,1636934;3568526,1631718;3578986,1599838;3593370,1599838;3615597,1586851;3618212,1638802;3611675,1663596;3603830,1687210;3599907,1726173;3598600,1746244;3595985,1766317;3590410,1769673;3590755,1771038;3596096,1767823;3598600,1748606;3599907,1728534;3603830,1689571;3611675,1665957;3618212,1641163;3628673,1648247;3627366,1665957;3624751,1683668;3623443,1716728;3620827,1755690;3614290,1797015;3606445,1840700;3597292,1883205;3580294,1972937;3564604,1981203;3544990,2033153;3539759,2082742;3537144,2089826;3514917,2144138;3508378,2148861;3480920,2206714;3509687,2148861;3516224,2144138;3474382,2251581;3452154,2262208;3447545,2270534;3448232,2271652;3453463,2262206;3475690,2251581;3460000,2291724;3431234,2338952;3416851,2362566;3401161,2386180;3389392,2403890;3372395,2438130;3354089,2471190;3325323,2506610;3296557,2539670;3297755,2537441;3265174,2577452;3194567,2647114;3180666,2666426;3194567,2648294;3265174,2578632;3211565,2651835;3183943,2677959;3161769,2692678;3160570,2694341;3146707,2703971;3146188,2707328;3084733,2764002;3019355,2818313;3016332,2820294;2994512,2845469;2942210,2880889;2893328,2913995;2893152,2914187;2942210,2882071;2994512,2846650;2951363,2885612;2916223,2906275;2891914,2915545;2891215,2916312;2865064,2931660;2855211,2935784;2830416,2953946;2806225,2969442;2769614,2990695;2757847,2991876;2744767,2997125;2742734,2998520;2759154,2993056;2770922,2991876;2723851,3023754;2693776,3037924;2663703,3050911;2642461,3053788;2638859,3055633;2539486,3094596;2534419,3095636;2504182,3113487;2521180,3118209;2458418,3143005;2463648,3126475;2442727,3133559;2423114,3139462;2382580,3151269;2377164,3145399;2357736,3148907;2334200,3153630;2285821,3164257;2284226,3164926;2330278,3154810;2353814,3150087;2373426,3146546;2381272,3152449;2421806,3140642;2441419,3134739;2462340,3127655;2457109,3144185;2402192,3167798;2399500,3167118;2361659,3180785;2330278,3189051;2283206,3199677;2263757,3198201;2223077,3205349;2221751,3207942;2113225,3226833;2088381,3220929;2067460,3220929;2030849,3231556;1998161,3233917;1965471,3235097;1961920,3233724;1932130,3238493;1896172,3232736;1897480,3231556;1904017,3223290;1873944,3219749;1888326,3212665;1931476,3211484;1973318,3210303;2033464,3211484;2075305,3207942;2153758,3192592;2206060,3181967;2245286,3180785;2248016,3179641;2209983,3180787;2157681,3191412;2079229,3206762;2037387,3210303;1977240,3209123;1935398,3210303;1892248,3211485;1893557,3206762;1902709,3194955;2305434,3134739;2578712,3041465;2650627,3007224;2691161,2988333;2733003,2968262;2811456,2925757;2874218,2882071;2991897,2799422;3024585,2775808;3055967,2751015;3103038,2712051;3122652,2682534;3150825,2659214;3151052,2657749;3123960,2680173;3104346,2709690;3057275,2748653;3025894,2773447;2993206,2797061;2875526,2879709;2812764,2923396;2734311,2965901;2692469,2985972;2651935,3004863;2580020,3039104;2306742,3132378;1904017,3192594;1873944,3192594;1870021,3183148;1838640,3181967;1809874,3192594;1726190,3193774;1664736,3191412;1634662,3189051;1604589,3184328;1622705,3166880;1618971,3167798;1551476,3156512;1548364,3157173;1418917,3135920;1367922,3126475;1323466,3119391;1269857,3096957;1203171,3074524;1133872,3049729;1145639,3041465;1194019,3049729;1214940,3066259;1286854,3085150;1429378,3118209;1464681,3124113;1502600,3130016;1544442,3138282;1590551,3147285;1594127,3146546;1637277,3152450;1638584,3150089;1701346,3152450;1711807,3153630;1808565,3153630;1879173,3155992;1962856,3150089;1973316,3150089;1977240,3159534;2059615,3150089;2114532,3138282;2145913,3133559;2165527,3131198;2208675,3121752;2243980,3114668;2279283,3106402;2344040,3096283;2352507,3093415;2284514,3104041;2249210,3112307;2213907,3119391;2170757,3128836;2151144,3131198;2119763,3135920;2034772,3143005;1977240,3147727;1966779,3147727;1883096,3153630;1812489,3151269;1715730,3151269;1705270,3150089;1664736,3134739;1642507,3147727;1642451,3147829;1660813,3137100;1701348,3152449;1638585,3150087;1639080,3149799;1598051,3144185;1549672,3134739;1507831,3126475;1469911,3120571;1434608,3114668;1292084,3081609;1220170,3062717;1199249,3046188;1150869,3037922;1078955,3004863;1058034,3006044;983503,2971803;970427,2950551;973043,2949371;1018807,2971803;1064571,2994237;1077646,2987153;1024038,2955274;979581,2937564;918126,2905685;865824,2874987;783449,2843109;752068,2819495;758605,2817133;789986,2825398;724608,2764002;687997,2736846;654001,2709690;610852,2677812;548090,2615234;543784,2603081;531091,2591620;487943,2549115;482713,2527863;465714,2506610;463689,2503743;443485,2491261;404258,2440492;382031,2393264;379416,2393264;349343,2341313;320577,2289363;290502,2229148;263044,2167752;290502,2209076;317961,2261026;327114,2289363;330897,2294372;326241,2272512;314099,2252613;294334,2212481;270888,2177197;242122,2106355;217477,2033735;209385,2012565;174138,1885524;158550,1793298;158439,1795833;159747,1814724;166284,1858411;174130,1903277;161054,1864314;151902,1814724;141442,1814724;134903,1769858;125751,1741521;117906,1714366;95677,1693114;89140,1693114;82601,1663596;79986,1625814;85216,1572683;87832,1553792;92285,1540835;90120,1511287;93062,1467601;98292,1458746;98292,1453432;87832,1471143;78679,1459336;61681,1438084;58575,1421259;57759,1422734;52528,1469962;48605,1517190;44683,1553792;44683,1629355;45990,1668318;48605,1707281;36838,1743883;34223,1743883;26377,1673041;26377,1599838;32915,1543165;44678,1553786;34223,1541985;31608,1499480;34223,1434541;35530,1416832;39453,1387314;55144,1334183;62961,1298887;60374,1290497;51220,1337724;35530,1390856;31608,1420373;30299,1438084;27684,1503021;30299,1545526;23762,1602200;23762,1675403;31608,1746244;34223,1746244;51220,1813544;60374,1869036;79986,1925710;110877,2047579;113573,2070935;119214,2070935;147980,2133511;158441,2165391;138827,2138234;117906,2095729;116599,2107536;105223,2075694;96985,2076838;87832,2049683;56450,1984744;36838,1926891;35530,1878482;26377,1821809;19839,1765135;5457,1723812;14609,1504203;23762,1447530;15917,1416832;31608,1331822;35530,1311749;45990,1243269;73449,1193680;66911,1260980;73446,1249445;77371,1221869;78679,1191319;90447,1152355;108752,1093320;130981,1033106;132646,1031414;142750,983517;157132,949276;174131,920939;208127,861905;235585,808774;274812,740294;303578,710776;327114,669452;346728,643477;367648,634031;372878,626947;393799,589165;434333,546660;435436,564426;432479,571893;474866,532492;495787,507698;523246,484084;525613,486458;524554,485264;558550,454566;592547,426230;629158,390809;680152,356568;735069,319967;767904,299282;789986,281004;829212,259751;871054,239680;876593,237108;890831,224479;914204,208982;939864,197175;958018,193402;961274,191271;1316927,61395;1330123,58804;1366614,47226;1391785,42651;1404910,42551;1409764,41324;1707885,5903;1792548,5608;1883096,7083;1884782,8225;1928861,3541;1969394,9444;2009929,16528;2030842,20821;2008621,15348;1968086,8264;1927553,2361;192755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8" style="position:absolute;left:2893;top:4398;width:32269;height:28772;visibility:visible;mso-wrap-style:square;v-text-anchor:middle" alt="&quot;&quot;" coordsize="2647519,2612594" o:spid="_x0000_s1028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ángulo 2" style="position:absolute;left:23959;top:12153;width:56147;height:4572;flip:y;visibility:visible;mso-wrap-style:square;v-text-anchor:middle" alt="&quot;&quot;" o:spid="_x0000_s1029" fillcolor="#2c567a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/>
              <v:shape id="Forma libre: Forma 10" style="position:absolute;left:56947;top:106024;width:22221;height:21921;rotation:180;flip:x y;visibility:visible;mso-wrap-style:square;v-text-anchor:middle" alt="&quot;&quot;" coordsize="2647519,2612594" o:spid="_x0000_s1030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>
                <v:fill type="gradientRadial" opacity="13107f" color2="#0072c7 [3205]" focus="100%" focussize="" focusposition="1" o:opacity2=".25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style="position:absolute;left:59378;top:109149;width:16973;height:16751;rotation:180;visibility:visible;mso-wrap-style:square;v-text-anchor:middle" alt="&quot;&quot;" coordsize="2647519,2612594" o:spid="_x0000_s1031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style="position:absolute;left:35881;top:14815;width:6547;height:6464;rotation:180;flip:x y;visibility:visible;mso-wrap-style:square;v-text-anchor:middle" alt="&quot;&quot;" coordsize="2647519,2612594" o:spid="_x0000_s1032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style="position:absolute;left:66785;top:104519;width:3429;height:3385;rotation:180;flip:x y;visibility:visible;mso-wrap-style:square;v-text-anchor:middle" alt="&quot;&quot;" coordsize="2647519,2612594" o:spid="_x0000_s1033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style="position:absolute;left:36344;top:21876;width:3035;height:2991;rotation:180;flip:x y;visibility:visible;mso-wrap-style:square;v-text-anchor:middle" alt="&quot;&quot;" coordsize="2647519,2612594" o:spid="_x0000_s1034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style="position:absolute;left:70142;top:107528;width:6877;height:6788;rotation:180;flip:x y;visibility:visible;mso-wrap-style:square;v-text-anchor:middle" alt="&quot;&quot;" coordsize="2647519,2612594" o:spid="_x0000_s1035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362315F" wp14:editId="61F404DB">
              <wp:simplePos x="0" y="0"/>
              <wp:positionH relativeFrom="column">
                <wp:posOffset>2562225</wp:posOffset>
              </wp:positionH>
              <wp:positionV relativeFrom="paragraph">
                <wp:posOffset>166370</wp:posOffset>
              </wp:positionV>
              <wp:extent cx="4213860" cy="69532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D0045C" w14:textId="77777777" w:rsidR="00660411" w:rsidRPr="00E6354B" w:rsidRDefault="00660411" w:rsidP="00660411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Style w:val="Strong"/>
                              <w:rFonts w:ascii="Arial" w:hAnsi="Arial" w:cs="Arial"/>
                              <w:color w:val="2C567A" w:themeColor="accent1"/>
                              <w:lang w:val="en-US" w:bidi="es-ES"/>
                            </w:rPr>
                          </w:pPr>
                          <w:r w:rsidRPr="00E6354B">
                            <w:rPr>
                              <w:rStyle w:val="Strong"/>
                              <w:rFonts w:ascii="Arial" w:hAnsi="Arial" w:cs="Arial"/>
                              <w:color w:val="2C567A" w:themeColor="accent1"/>
                              <w:lang w:val="en-US" w:bidi="es-ES"/>
                            </w:rPr>
                            <w:t>Collective bargaining and environmental responsibility - challenges and perspectives for transport and public sector - CERP</w:t>
                          </w:r>
                        </w:p>
                        <w:p w14:paraId="35441F47" w14:textId="77777777" w:rsidR="00660411" w:rsidRPr="00660411" w:rsidRDefault="0066041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231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75pt;margin-top:13.1pt;width:331.8pt;height:5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9uDAIAAPYDAAAOAAAAZHJzL2Uyb0RvYy54bWysU9uO2jAQfa/Uf7D8XgIsUIgIqy1bqkrb&#10;i7TtBxjHIVYdjzs2JPTrd+xkWdq+VfWD5fGMz8ycOV7fdo1hJ4Vegy34ZDTmTFkJpbaHgn//tnuz&#10;5M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" stroked="f">
              <v:textbox>
                <w:txbxContent>
                  <w:p w14:paraId="46D0045C" w14:textId="77777777" w:rsidR="00660411" w:rsidRPr="00E6354B" w:rsidRDefault="00660411" w:rsidP="00660411">
                    <w:pPr>
                      <w:pStyle w:val="NormalWeb"/>
                      <w:spacing w:before="0" w:after="0"/>
                      <w:jc w:val="center"/>
                      <w:rPr>
                        <w:rStyle w:val="Strong"/>
                        <w:rFonts w:ascii="Arial" w:hAnsi="Arial" w:cs="Arial"/>
                        <w:color w:val="2C567A" w:themeColor="accent1"/>
                        <w:lang w:val="en-US" w:bidi="es-ES"/>
                      </w:rPr>
                    </w:pPr>
                    <w:r w:rsidRPr="00E6354B">
                      <w:rPr>
                        <w:rStyle w:val="Strong"/>
                        <w:rFonts w:ascii="Arial" w:hAnsi="Arial" w:cs="Arial"/>
                        <w:color w:val="2C567A" w:themeColor="accent1"/>
                        <w:lang w:val="en-US" w:bidi="es-ES"/>
                      </w:rPr>
                      <w:t>Collective bargaining and environmental responsibility - challenges and perspectives for transport and public sector - CERP</w:t>
                    </w:r>
                  </w:p>
                  <w:p w14:paraId="35441F47" w14:textId="77777777" w:rsidR="00660411" w:rsidRPr="00660411" w:rsidRDefault="00660411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2404F232" wp14:editId="0F2AE007">
          <wp:simplePos x="0" y="0"/>
          <wp:positionH relativeFrom="margin">
            <wp:align>left</wp:align>
          </wp:positionH>
          <wp:positionV relativeFrom="topMargin">
            <wp:posOffset>-281940</wp:posOffset>
          </wp:positionV>
          <wp:extent cx="2030730" cy="2030730"/>
          <wp:effectExtent l="0" t="0" r="0" b="0"/>
          <wp:wrapNone/>
          <wp:docPr id="48151680" name="Imagen 4815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203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54">
      <w:rPr>
        <w:noProof/>
        <w:lang w:bidi="es-ES"/>
      </w:rPr>
      <w:t xml:space="preserve"> </w:t>
    </w:r>
  </w:p>
  <w:p w14:paraId="280B3AAE" w14:textId="305D70BC" w:rsidR="002E4F42" w:rsidRPr="00812880" w:rsidRDefault="00A53991" w:rsidP="00E6354B">
    <w:pPr>
      <w:pStyle w:val="NormalWeb"/>
      <w:spacing w:before="0" w:after="0"/>
      <w:ind w:left="0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0EB722A8" wp14:editId="22B9303E">
          <wp:simplePos x="0" y="0"/>
          <wp:positionH relativeFrom="margin">
            <wp:posOffset>1143000</wp:posOffset>
          </wp:positionH>
          <wp:positionV relativeFrom="topMargin">
            <wp:posOffset>3228975</wp:posOffset>
          </wp:positionV>
          <wp:extent cx="5238750" cy="5238750"/>
          <wp:effectExtent l="0" t="0" r="0" b="0"/>
          <wp:wrapNone/>
          <wp:docPr id="1985095082" name="Imagen 1985095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567" cy="5239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1F0A21"/>
    <w:multiLevelType w:val="hybridMultilevel"/>
    <w:tmpl w:val="6F92901E"/>
    <w:lvl w:ilvl="0" w:tplc="AE8233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56772"/>
    <w:multiLevelType w:val="multilevel"/>
    <w:tmpl w:val="8E446CA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  <w:lang w:val="pl-PL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D8077FD"/>
    <w:multiLevelType w:val="hybridMultilevel"/>
    <w:tmpl w:val="E65ACDF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193590">
    <w:abstractNumId w:val="7"/>
  </w:num>
  <w:num w:numId="2" w16cid:durableId="407699560">
    <w:abstractNumId w:val="6"/>
  </w:num>
  <w:num w:numId="3" w16cid:durableId="637226474">
    <w:abstractNumId w:val="5"/>
  </w:num>
  <w:num w:numId="4" w16cid:durableId="1811828475">
    <w:abstractNumId w:val="4"/>
  </w:num>
  <w:num w:numId="5" w16cid:durableId="657877796">
    <w:abstractNumId w:val="3"/>
  </w:num>
  <w:num w:numId="6" w16cid:durableId="8799618">
    <w:abstractNumId w:val="2"/>
  </w:num>
  <w:num w:numId="7" w16cid:durableId="1636251267">
    <w:abstractNumId w:val="1"/>
  </w:num>
  <w:num w:numId="8" w16cid:durableId="648435797">
    <w:abstractNumId w:val="0"/>
  </w:num>
  <w:num w:numId="9" w16cid:durableId="1041439110">
    <w:abstractNumId w:val="10"/>
  </w:num>
  <w:num w:numId="10" w16cid:durableId="979919464">
    <w:abstractNumId w:val="9"/>
  </w:num>
  <w:num w:numId="11" w16cid:durableId="536817950">
    <w:abstractNumId w:val="11"/>
  </w:num>
  <w:num w:numId="12" w16cid:durableId="1000498022">
    <w:abstractNumId w:val="12"/>
  </w:num>
  <w:num w:numId="13" w16cid:durableId="232283323">
    <w:abstractNumId w:val="8"/>
  </w:num>
  <w:num w:numId="14" w16cid:durableId="70883853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91"/>
    <w:rsid w:val="0000418E"/>
    <w:rsid w:val="00013729"/>
    <w:rsid w:val="00015440"/>
    <w:rsid w:val="00016839"/>
    <w:rsid w:val="00042360"/>
    <w:rsid w:val="00042FB3"/>
    <w:rsid w:val="00055973"/>
    <w:rsid w:val="00057671"/>
    <w:rsid w:val="00066754"/>
    <w:rsid w:val="0007751F"/>
    <w:rsid w:val="00084752"/>
    <w:rsid w:val="00086540"/>
    <w:rsid w:val="000A2384"/>
    <w:rsid w:val="000A324B"/>
    <w:rsid w:val="000C5AE2"/>
    <w:rsid w:val="000D445D"/>
    <w:rsid w:val="000D479D"/>
    <w:rsid w:val="000E75BF"/>
    <w:rsid w:val="000F4987"/>
    <w:rsid w:val="000F4DEC"/>
    <w:rsid w:val="000F65EC"/>
    <w:rsid w:val="00103670"/>
    <w:rsid w:val="0011573E"/>
    <w:rsid w:val="0012634B"/>
    <w:rsid w:val="001269DE"/>
    <w:rsid w:val="00140DAE"/>
    <w:rsid w:val="0015180F"/>
    <w:rsid w:val="00156DEB"/>
    <w:rsid w:val="0016088B"/>
    <w:rsid w:val="001746FC"/>
    <w:rsid w:val="00184D56"/>
    <w:rsid w:val="00193653"/>
    <w:rsid w:val="001C329C"/>
    <w:rsid w:val="001D15D7"/>
    <w:rsid w:val="001E286F"/>
    <w:rsid w:val="001E7D29"/>
    <w:rsid w:val="001F6A60"/>
    <w:rsid w:val="00227312"/>
    <w:rsid w:val="002404F5"/>
    <w:rsid w:val="00270D66"/>
    <w:rsid w:val="00275260"/>
    <w:rsid w:val="00276FA1"/>
    <w:rsid w:val="00285B87"/>
    <w:rsid w:val="00291B4A"/>
    <w:rsid w:val="002B6CD7"/>
    <w:rsid w:val="002C3D7E"/>
    <w:rsid w:val="002D1792"/>
    <w:rsid w:val="002E4F42"/>
    <w:rsid w:val="002F77A4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0B71"/>
    <w:rsid w:val="00361DEE"/>
    <w:rsid w:val="00394EF4"/>
    <w:rsid w:val="003C2CDB"/>
    <w:rsid w:val="003E5EB5"/>
    <w:rsid w:val="00410612"/>
    <w:rsid w:val="00411F8B"/>
    <w:rsid w:val="004203B0"/>
    <w:rsid w:val="004230D9"/>
    <w:rsid w:val="00431967"/>
    <w:rsid w:val="00450670"/>
    <w:rsid w:val="004562D4"/>
    <w:rsid w:val="004724BD"/>
    <w:rsid w:val="00472B8F"/>
    <w:rsid w:val="00477352"/>
    <w:rsid w:val="0048124E"/>
    <w:rsid w:val="00491C23"/>
    <w:rsid w:val="004B5C09"/>
    <w:rsid w:val="004E227E"/>
    <w:rsid w:val="00500DD1"/>
    <w:rsid w:val="00516A94"/>
    <w:rsid w:val="00521AE3"/>
    <w:rsid w:val="00535B54"/>
    <w:rsid w:val="00554276"/>
    <w:rsid w:val="00564D17"/>
    <w:rsid w:val="00567050"/>
    <w:rsid w:val="00570173"/>
    <w:rsid w:val="00574DD1"/>
    <w:rsid w:val="005D3902"/>
    <w:rsid w:val="005D797B"/>
    <w:rsid w:val="005E0ED9"/>
    <w:rsid w:val="005F2FFE"/>
    <w:rsid w:val="006137C5"/>
    <w:rsid w:val="00616B41"/>
    <w:rsid w:val="00620AE8"/>
    <w:rsid w:val="006226F6"/>
    <w:rsid w:val="00625556"/>
    <w:rsid w:val="0064628C"/>
    <w:rsid w:val="0065214E"/>
    <w:rsid w:val="00655EE2"/>
    <w:rsid w:val="00660411"/>
    <w:rsid w:val="006771EF"/>
    <w:rsid w:val="00680296"/>
    <w:rsid w:val="006853BC"/>
    <w:rsid w:val="00686E45"/>
    <w:rsid w:val="00687389"/>
    <w:rsid w:val="006928C1"/>
    <w:rsid w:val="006939F7"/>
    <w:rsid w:val="006966F9"/>
    <w:rsid w:val="006B74AA"/>
    <w:rsid w:val="006D5463"/>
    <w:rsid w:val="006E0087"/>
    <w:rsid w:val="006E015E"/>
    <w:rsid w:val="006F03D4"/>
    <w:rsid w:val="00700B1F"/>
    <w:rsid w:val="007257E9"/>
    <w:rsid w:val="00727B03"/>
    <w:rsid w:val="00740105"/>
    <w:rsid w:val="00744B1E"/>
    <w:rsid w:val="00756D9C"/>
    <w:rsid w:val="007619BD"/>
    <w:rsid w:val="00771C24"/>
    <w:rsid w:val="00781863"/>
    <w:rsid w:val="00792701"/>
    <w:rsid w:val="007B2549"/>
    <w:rsid w:val="007D393F"/>
    <w:rsid w:val="007D5836"/>
    <w:rsid w:val="007F1E7F"/>
    <w:rsid w:val="007F34A4"/>
    <w:rsid w:val="007F4A60"/>
    <w:rsid w:val="0081077D"/>
    <w:rsid w:val="00812880"/>
    <w:rsid w:val="00815563"/>
    <w:rsid w:val="008240DA"/>
    <w:rsid w:val="00825B23"/>
    <w:rsid w:val="00832C92"/>
    <w:rsid w:val="008429E5"/>
    <w:rsid w:val="00852BC4"/>
    <w:rsid w:val="00862C18"/>
    <w:rsid w:val="00863BD4"/>
    <w:rsid w:val="00863E6E"/>
    <w:rsid w:val="00867EA4"/>
    <w:rsid w:val="00880C14"/>
    <w:rsid w:val="00897D88"/>
    <w:rsid w:val="008A0319"/>
    <w:rsid w:val="008C2395"/>
    <w:rsid w:val="008D43E9"/>
    <w:rsid w:val="008E3C0E"/>
    <w:rsid w:val="008E421A"/>
    <w:rsid w:val="008E476B"/>
    <w:rsid w:val="008F0F63"/>
    <w:rsid w:val="00922A60"/>
    <w:rsid w:val="00927C63"/>
    <w:rsid w:val="00932F50"/>
    <w:rsid w:val="00941D03"/>
    <w:rsid w:val="0094637B"/>
    <w:rsid w:val="00951B65"/>
    <w:rsid w:val="00955A78"/>
    <w:rsid w:val="009921B8"/>
    <w:rsid w:val="0099515C"/>
    <w:rsid w:val="009A6621"/>
    <w:rsid w:val="009C153B"/>
    <w:rsid w:val="009C557C"/>
    <w:rsid w:val="009D4984"/>
    <w:rsid w:val="009D6901"/>
    <w:rsid w:val="009E52CE"/>
    <w:rsid w:val="009E7CC0"/>
    <w:rsid w:val="009F4E19"/>
    <w:rsid w:val="00A07662"/>
    <w:rsid w:val="00A13A54"/>
    <w:rsid w:val="00A14422"/>
    <w:rsid w:val="00A21B71"/>
    <w:rsid w:val="00A25111"/>
    <w:rsid w:val="00A27390"/>
    <w:rsid w:val="00A330C7"/>
    <w:rsid w:val="00A3439E"/>
    <w:rsid w:val="00A37F9E"/>
    <w:rsid w:val="00A40085"/>
    <w:rsid w:val="00A47DF6"/>
    <w:rsid w:val="00A53991"/>
    <w:rsid w:val="00A60E11"/>
    <w:rsid w:val="00A637D7"/>
    <w:rsid w:val="00A63D35"/>
    <w:rsid w:val="00A64DE4"/>
    <w:rsid w:val="00A72927"/>
    <w:rsid w:val="00A772AC"/>
    <w:rsid w:val="00A9231C"/>
    <w:rsid w:val="00AA2532"/>
    <w:rsid w:val="00AA702D"/>
    <w:rsid w:val="00AC7FB8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4E3C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3652D"/>
    <w:rsid w:val="00C40171"/>
    <w:rsid w:val="00C42793"/>
    <w:rsid w:val="00C47362"/>
    <w:rsid w:val="00C52032"/>
    <w:rsid w:val="00C601ED"/>
    <w:rsid w:val="00C67643"/>
    <w:rsid w:val="00C7624A"/>
    <w:rsid w:val="00C76C09"/>
    <w:rsid w:val="00C8234D"/>
    <w:rsid w:val="00CD4CE6"/>
    <w:rsid w:val="00CE5A5C"/>
    <w:rsid w:val="00CE79FD"/>
    <w:rsid w:val="00D12BB0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106BF"/>
    <w:rsid w:val="00E557A0"/>
    <w:rsid w:val="00E6354B"/>
    <w:rsid w:val="00E70676"/>
    <w:rsid w:val="00E841A7"/>
    <w:rsid w:val="00E90255"/>
    <w:rsid w:val="00ED65C8"/>
    <w:rsid w:val="00EF6435"/>
    <w:rsid w:val="00F00E5B"/>
    <w:rsid w:val="00F10F6B"/>
    <w:rsid w:val="00F174DE"/>
    <w:rsid w:val="00F23697"/>
    <w:rsid w:val="00F2423E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6145E2"/>
  <w15:docId w15:val="{10BDA9F6-0D96-4E8E-9D1B-D33AB5E2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9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ladeactasdelareunin">
    <w:name w:val="Tabla de actas de la reunión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cin">
    <w:name w:val="Menció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Hipervnculointeligente1">
    <w:name w:val="Hipervínculo inteligente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Mencinnoresuelta">
    <w:name w:val="Mención no resuelta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u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sistentes">
    <w:name w:val="Asistent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  <w:style w:type="character" w:customStyle="1" w:styleId="gmail-notranslate">
    <w:name w:val="gmail-notranslate"/>
    <w:basedOn w:val="DefaultParagraphFont"/>
    <w:rsid w:val="00156DEB"/>
  </w:style>
  <w:style w:type="character" w:styleId="UnresolvedMention">
    <w:name w:val="Unresolved Mention"/>
    <w:basedOn w:val="DefaultParagraphFont"/>
    <w:uiPriority w:val="99"/>
    <w:semiHidden/>
    <w:unhideWhenUsed/>
    <w:rsid w:val="00516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9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0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csitinternationalprojects.es/collective-bargaining-and-environmental-responsibility-challenges-and-perspectives-for-transport-and-public-sector-cer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Agenda%20con%20esferas%20azul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E9CD8C-C6D5-4117-A379-E3550ABC36D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con esferas azules.dotx</Template>
  <TotalTime>63</TotalTime>
  <Pages>2</Pages>
  <Words>463</Words>
  <Characters>3201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Lozano</dc:creator>
  <cp:keywords>, docId:17D62F81D1821843F6F13A3C4C13B19A</cp:keywords>
  <dc:description/>
  <cp:lastModifiedBy>Snežana Mitić</cp:lastModifiedBy>
  <cp:revision>5</cp:revision>
  <dcterms:created xsi:type="dcterms:W3CDTF">2025-06-10T09:00:00Z</dcterms:created>
  <dcterms:modified xsi:type="dcterms:W3CDTF">2025-06-10T10:08:00Z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